
<file path=[Content_Types].xml><?xml version="1.0" encoding="utf-8"?>
<Types xmlns="http://schemas.openxmlformats.org/package/2006/content-types">
  <Default Extension="(null)" ContentType="image/x-emf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1C354" w14:textId="1B07881C" w:rsidR="00B937FD" w:rsidRPr="003871E2" w:rsidRDefault="00DC4A69" w:rsidP="00504475">
      <w:pPr>
        <w:pStyle w:val="PKFlietext"/>
        <w:ind w:left="4248" w:right="21" w:firstLine="708"/>
        <w:rPr>
          <w:color w:val="063F49" w:themeColor="text1"/>
        </w:rPr>
      </w:pPr>
      <w:r w:rsidRPr="003871E2">
        <w:rPr>
          <w:color w:val="063F49" w:themeColor="text1"/>
        </w:rPr>
        <w:t>Köln</w:t>
      </w:r>
      <w:r w:rsidR="00B937FD" w:rsidRPr="003871E2">
        <w:rPr>
          <w:color w:val="063F49" w:themeColor="text1"/>
        </w:rPr>
        <w:t xml:space="preserve">, </w:t>
      </w:r>
      <w:r w:rsidR="0093559A">
        <w:rPr>
          <w:color w:val="063F49" w:themeColor="text1"/>
        </w:rPr>
        <w:fldChar w:fldCharType="begin"/>
      </w:r>
      <w:r w:rsidR="0093559A">
        <w:rPr>
          <w:color w:val="063F49" w:themeColor="text1"/>
        </w:rPr>
        <w:instrText xml:space="preserve"> TIME \@ "d. MMMM yyyy" </w:instrText>
      </w:r>
      <w:r w:rsidR="0093559A">
        <w:rPr>
          <w:color w:val="063F49" w:themeColor="text1"/>
        </w:rPr>
        <w:fldChar w:fldCharType="separate"/>
      </w:r>
      <w:r w:rsidR="00826232">
        <w:rPr>
          <w:noProof/>
          <w:color w:val="063F49" w:themeColor="text1"/>
        </w:rPr>
        <w:t>6</w:t>
      </w:r>
      <w:r w:rsidR="00A2019E">
        <w:rPr>
          <w:noProof/>
          <w:color w:val="063F49" w:themeColor="text1"/>
        </w:rPr>
        <w:t>. Mai 2026</w:t>
      </w:r>
      <w:r w:rsidR="0093559A">
        <w:rPr>
          <w:color w:val="063F49" w:themeColor="text1"/>
        </w:rPr>
        <w:fldChar w:fldCharType="end"/>
      </w:r>
    </w:p>
    <w:p w14:paraId="50FF6BC5" w14:textId="77777777" w:rsidR="003871E2" w:rsidRDefault="003871E2" w:rsidP="005C22BD">
      <w:pPr>
        <w:pStyle w:val="PKberschrift"/>
        <w:ind w:right="-121"/>
        <w:rPr>
          <w:rFonts w:ascii="Lato Black" w:hAnsi="Lato Black"/>
          <w:color w:val="005864" w:themeColor="text2"/>
        </w:rPr>
      </w:pPr>
    </w:p>
    <w:p w14:paraId="71D640F3" w14:textId="7B78634E" w:rsidR="0020740A" w:rsidRPr="00C448C6" w:rsidRDefault="1959B523" w:rsidP="7B18CDE8">
      <w:pPr>
        <w:pStyle w:val="PKberschrift"/>
        <w:ind w:right="-121"/>
        <w:rPr>
          <w:b w:val="0"/>
          <w:color w:val="005864" w:themeColor="text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FA82D6" wp14:editId="1E7E2542">
            <wp:simplePos x="0" y="0"/>
            <wp:positionH relativeFrom="column">
              <wp:posOffset>-1270</wp:posOffset>
            </wp:positionH>
            <wp:positionV relativeFrom="page">
              <wp:posOffset>1561465</wp:posOffset>
            </wp:positionV>
            <wp:extent cx="159385" cy="175260"/>
            <wp:effectExtent l="0" t="0" r="0" b="0"/>
            <wp:wrapNone/>
            <wp:docPr id="79662307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623072" name="Picture 79662307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399E" w:rsidRPr="7B18CDE8">
        <w:rPr>
          <w:rFonts w:ascii="Lato Black" w:hAnsi="Lato Black"/>
          <w:b w:val="0"/>
          <w:color w:val="005864" w:themeColor="accent2"/>
        </w:rPr>
        <w:t xml:space="preserve">   </w:t>
      </w:r>
      <w:r w:rsidR="007236D9">
        <w:rPr>
          <w:rFonts w:ascii="Lato Black" w:hAnsi="Lato Black"/>
          <w:b w:val="0"/>
          <w:color w:val="005864" w:themeColor="accent2"/>
        </w:rPr>
        <w:t xml:space="preserve">    </w:t>
      </w:r>
      <w:r w:rsidR="004E13BD" w:rsidRPr="7B18CDE8">
        <w:rPr>
          <w:rFonts w:ascii="Lato Black" w:hAnsi="Lato Black"/>
          <w:b w:val="0"/>
          <w:color w:val="005864" w:themeColor="accent2"/>
        </w:rPr>
        <w:t>Unsere Schule läuft fürs Klima – Jede Runde schenkt Zukunft</w:t>
      </w:r>
    </w:p>
    <w:p w14:paraId="4386A90E" w14:textId="77777777" w:rsidR="0020740A" w:rsidRPr="003871E2" w:rsidRDefault="0020740A" w:rsidP="005C22BD">
      <w:pPr>
        <w:pStyle w:val="PKBetreff"/>
        <w:tabs>
          <w:tab w:val="left" w:pos="6804"/>
        </w:tabs>
        <w:ind w:right="-121"/>
        <w:rPr>
          <w:color w:val="063F49" w:themeColor="text1"/>
        </w:rPr>
      </w:pPr>
    </w:p>
    <w:p w14:paraId="201064D1" w14:textId="6CBBF6AD" w:rsidR="0020740A" w:rsidRPr="003871E2" w:rsidRDefault="00D1183B" w:rsidP="005C22BD">
      <w:pPr>
        <w:pStyle w:val="PKFlietext"/>
        <w:ind w:right="-121"/>
        <w:rPr>
          <w:color w:val="063F49" w:themeColor="text1"/>
        </w:rPr>
      </w:pPr>
      <w:r>
        <w:rPr>
          <w:color w:val="063F49" w:themeColor="text1"/>
        </w:rPr>
        <w:t xml:space="preserve">Liebe Eltern und </w:t>
      </w:r>
      <w:proofErr w:type="spellStart"/>
      <w:proofErr w:type="gramStart"/>
      <w:r>
        <w:rPr>
          <w:color w:val="063F49" w:themeColor="text1"/>
        </w:rPr>
        <w:t>Sponsor:innen</w:t>
      </w:r>
      <w:proofErr w:type="spellEnd"/>
      <w:proofErr w:type="gramEnd"/>
      <w:r>
        <w:rPr>
          <w:color w:val="063F49" w:themeColor="text1"/>
        </w:rPr>
        <w:t xml:space="preserve">, </w:t>
      </w:r>
      <w:r>
        <w:rPr>
          <w:color w:val="063F49" w:themeColor="text1"/>
        </w:rPr>
        <w:br/>
      </w:r>
    </w:p>
    <w:p w14:paraId="419DA599" w14:textId="2D658A0F" w:rsidR="009942A5" w:rsidRPr="009942A5" w:rsidRDefault="009942A5" w:rsidP="009942A5">
      <w:pPr>
        <w:pStyle w:val="PKFlietext"/>
        <w:ind w:right="-121"/>
        <w:rPr>
          <w:color w:val="063F49" w:themeColor="text1"/>
        </w:rPr>
      </w:pPr>
      <w:r w:rsidRPr="009942A5">
        <w:rPr>
          <w:color w:val="063F49" w:themeColor="text1"/>
        </w:rPr>
        <w:t>unsere Schülerinnen und Schüler möchten etwas bewegen.</w:t>
      </w:r>
    </w:p>
    <w:p w14:paraId="57E6B1E7" w14:textId="77777777" w:rsidR="009942A5" w:rsidRPr="009942A5" w:rsidRDefault="009942A5" w:rsidP="009942A5">
      <w:pPr>
        <w:pStyle w:val="PKFlietext"/>
        <w:ind w:right="-121"/>
        <w:rPr>
          <w:color w:val="063F49" w:themeColor="text1"/>
        </w:rPr>
      </w:pPr>
    </w:p>
    <w:p w14:paraId="4843C428" w14:textId="4D647886" w:rsidR="009942A5" w:rsidRPr="009942A5" w:rsidRDefault="009942A5" w:rsidP="009942A5">
      <w:pPr>
        <w:pStyle w:val="PKFlietext"/>
        <w:ind w:right="-121"/>
        <w:rPr>
          <w:color w:val="063F49" w:themeColor="text1"/>
        </w:rPr>
      </w:pPr>
      <w:r w:rsidRPr="7B18CDE8">
        <w:rPr>
          <w:color w:val="063F49" w:themeColor="text1"/>
        </w:rPr>
        <w:t xml:space="preserve">Deshalb veranstalten wir am [Datum] </w:t>
      </w:r>
      <w:r w:rsidR="006A47A5" w:rsidRPr="7B18CDE8">
        <w:rPr>
          <w:color w:val="063F49" w:themeColor="text1"/>
        </w:rPr>
        <w:t>den</w:t>
      </w:r>
      <w:r w:rsidRPr="7B18CDE8">
        <w:rPr>
          <w:color w:val="063F49" w:themeColor="text1"/>
        </w:rPr>
        <w:t xml:space="preserve"> PRIMAKLIMA-</w:t>
      </w:r>
      <w:r w:rsidR="00826232">
        <w:rPr>
          <w:color w:val="063F49" w:themeColor="text1"/>
        </w:rPr>
        <w:t>Spendenlauf</w:t>
      </w:r>
      <w:r w:rsidRPr="7B18CDE8">
        <w:rPr>
          <w:color w:val="063F49" w:themeColor="text1"/>
        </w:rPr>
        <w:t xml:space="preserve">. An diesem Tag laufen die Kinder nicht nur für sich oder ihre Klasse – sie laufen für Wälder, für das Klima und für Menschen, deren Lebensgrundlagen direkt vom Zustand unserer </w:t>
      </w:r>
      <w:r w:rsidR="00413B36" w:rsidRPr="7B18CDE8">
        <w:rPr>
          <w:color w:val="063F49" w:themeColor="text1"/>
        </w:rPr>
        <w:t>Natur</w:t>
      </w:r>
      <w:r w:rsidR="006A47A5" w:rsidRPr="7B18CDE8">
        <w:rPr>
          <w:color w:val="063F49" w:themeColor="text1"/>
        </w:rPr>
        <w:t xml:space="preserve"> </w:t>
      </w:r>
      <w:r w:rsidRPr="7B18CDE8">
        <w:rPr>
          <w:color w:val="063F49" w:themeColor="text1"/>
        </w:rPr>
        <w:t>abhängen.</w:t>
      </w:r>
    </w:p>
    <w:p w14:paraId="784AD665" w14:textId="0867155C" w:rsidR="00A65642" w:rsidRDefault="00A65642" w:rsidP="009942A5">
      <w:pPr>
        <w:pStyle w:val="PKFlietext"/>
        <w:ind w:right="-121"/>
        <w:rPr>
          <w:color w:val="063F49" w:themeColor="text1"/>
        </w:rPr>
      </w:pPr>
    </w:p>
    <w:p w14:paraId="1DCB8F92" w14:textId="45C29CBE" w:rsidR="00A65642" w:rsidRPr="00A65642" w:rsidRDefault="00A65642" w:rsidP="00A65642">
      <w:pPr>
        <w:pStyle w:val="aberschrift"/>
      </w:pPr>
      <w:r w:rsidRPr="00A65642">
        <w:t>Mit jeder Runde entsteht echte Wirkung:</w:t>
      </w:r>
    </w:p>
    <w:p w14:paraId="2849E567" w14:textId="5A7D7657" w:rsidR="00D32CAD" w:rsidRDefault="009942A5" w:rsidP="009942A5">
      <w:pPr>
        <w:pStyle w:val="PKFlietext"/>
        <w:ind w:right="-121"/>
        <w:rPr>
          <w:color w:val="063F49" w:themeColor="text1"/>
        </w:rPr>
      </w:pPr>
      <w:r w:rsidRPr="7B18CDE8">
        <w:rPr>
          <w:color w:val="063F49" w:themeColor="text1"/>
        </w:rPr>
        <w:t xml:space="preserve">Die gesammelten Spenden fließen in </w:t>
      </w:r>
      <w:r w:rsidR="003516E4" w:rsidRPr="7B18CDE8">
        <w:rPr>
          <w:color w:val="063F49" w:themeColor="text1"/>
        </w:rPr>
        <w:t xml:space="preserve">das </w:t>
      </w:r>
      <w:r w:rsidRPr="7B18CDE8">
        <w:rPr>
          <w:color w:val="063F49" w:themeColor="text1"/>
        </w:rPr>
        <w:t xml:space="preserve">Aufforstungsprojekt von PRIMAKLIMA </w:t>
      </w:r>
      <w:r w:rsidR="003516E4" w:rsidRPr="7B18CDE8">
        <w:rPr>
          <w:color w:val="063F49" w:themeColor="text1"/>
        </w:rPr>
        <w:t>in Nicaragua.</w:t>
      </w:r>
      <w:r w:rsidRPr="7B18CDE8">
        <w:rPr>
          <w:color w:val="063F49" w:themeColor="text1"/>
        </w:rPr>
        <w:t xml:space="preserve"> </w:t>
      </w:r>
      <w:r w:rsidR="00FA27A0" w:rsidRPr="7B18CDE8">
        <w:rPr>
          <w:color w:val="063F49" w:themeColor="text1"/>
        </w:rPr>
        <w:t xml:space="preserve">Dort pflanzen lokale </w:t>
      </w:r>
      <w:proofErr w:type="spellStart"/>
      <w:proofErr w:type="gramStart"/>
      <w:r w:rsidR="00FA27A0" w:rsidRPr="7B18CDE8">
        <w:rPr>
          <w:color w:val="063F49" w:themeColor="text1"/>
        </w:rPr>
        <w:t>Kleinbauer:innen</w:t>
      </w:r>
      <w:proofErr w:type="spellEnd"/>
      <w:proofErr w:type="gramEnd"/>
      <w:r w:rsidR="00FA27A0" w:rsidRPr="7B18CDE8">
        <w:rPr>
          <w:color w:val="063F49" w:themeColor="text1"/>
        </w:rPr>
        <w:t xml:space="preserve"> gemeinsam </w:t>
      </w:r>
      <w:r w:rsidR="00826232">
        <w:rPr>
          <w:color w:val="063F49" w:themeColor="text1"/>
        </w:rPr>
        <w:t>mit ihren Familien</w:t>
      </w:r>
      <w:r w:rsidR="00FA27A0" w:rsidRPr="7B18CDE8">
        <w:rPr>
          <w:color w:val="063F49" w:themeColor="text1"/>
        </w:rPr>
        <w:t xml:space="preserve"> auf degradierten Flächen neue Mischwälder, die CO₂ aus der Luft binden, Böden schützen und Lebensräume für Tiere schaffen. Gleichzeitig ermöglicht dieses Projekt den Familien vor Ort eine </w:t>
      </w:r>
      <w:r w:rsidR="00826232">
        <w:rPr>
          <w:color w:val="063F49" w:themeColor="text1"/>
        </w:rPr>
        <w:t>sichere</w:t>
      </w:r>
      <w:r w:rsidR="00FA27A0" w:rsidRPr="7B18CDE8">
        <w:rPr>
          <w:color w:val="063F49" w:themeColor="text1"/>
        </w:rPr>
        <w:t xml:space="preserve"> Einkommensquelle. </w:t>
      </w:r>
    </w:p>
    <w:p w14:paraId="77DD8018" w14:textId="77777777" w:rsidR="002924BE" w:rsidRDefault="002924BE" w:rsidP="009942A5">
      <w:pPr>
        <w:pStyle w:val="PKFlietext"/>
        <w:ind w:right="-121"/>
        <w:rPr>
          <w:color w:val="063F49" w:themeColor="text1"/>
        </w:rPr>
      </w:pPr>
    </w:p>
    <w:p w14:paraId="2A1757ED" w14:textId="7EC0F6B1" w:rsidR="002924BE" w:rsidRPr="00C448C6" w:rsidRDefault="002924BE" w:rsidP="002924BE">
      <w:pPr>
        <w:pStyle w:val="aberschrift"/>
        <w:rPr>
          <w:b/>
        </w:rPr>
      </w:pPr>
      <w:r>
        <w:t xml:space="preserve">So funktioniert der Spendenlauf: </w:t>
      </w:r>
    </w:p>
    <w:p w14:paraId="00BA5B7C" w14:textId="4EBBE5D5" w:rsidR="00AC77AF" w:rsidRPr="00AC77AF" w:rsidRDefault="00AC77AF" w:rsidP="00AC77AF">
      <w:pPr>
        <w:pStyle w:val="PKFlietext"/>
        <w:numPr>
          <w:ilvl w:val="0"/>
          <w:numId w:val="12"/>
        </w:numPr>
        <w:ind w:right="-121"/>
        <w:rPr>
          <w:color w:val="063F49" w:themeColor="text1"/>
        </w:rPr>
      </w:pPr>
      <w:r w:rsidRPr="00AC77AF">
        <w:rPr>
          <w:color w:val="063F49" w:themeColor="text1"/>
        </w:rPr>
        <w:t xml:space="preserve">Ihr Kind sucht im Vorfeld Sponsorinnen und Sponsoren (z. B. Familienmitglieder, </w:t>
      </w:r>
      <w:proofErr w:type="spellStart"/>
      <w:proofErr w:type="gramStart"/>
      <w:r w:rsidRPr="00AC77AF">
        <w:rPr>
          <w:color w:val="063F49" w:themeColor="text1"/>
        </w:rPr>
        <w:t>Freund:innen</w:t>
      </w:r>
      <w:proofErr w:type="spellEnd"/>
      <w:proofErr w:type="gramEnd"/>
      <w:r w:rsidRPr="00AC77AF">
        <w:rPr>
          <w:color w:val="063F49" w:themeColor="text1"/>
        </w:rPr>
        <w:t xml:space="preserve"> oder lokale Unternehmen).</w:t>
      </w:r>
    </w:p>
    <w:p w14:paraId="08545A4C" w14:textId="3A06A2D0" w:rsidR="00AC77AF" w:rsidRPr="00AC77AF" w:rsidRDefault="00AC77AF" w:rsidP="00AC77AF">
      <w:pPr>
        <w:pStyle w:val="PKFlietext"/>
        <w:numPr>
          <w:ilvl w:val="0"/>
          <w:numId w:val="12"/>
        </w:numPr>
        <w:ind w:right="-121"/>
        <w:rPr>
          <w:color w:val="063F49" w:themeColor="text1"/>
        </w:rPr>
      </w:pPr>
      <w:r w:rsidRPr="7B18CDE8">
        <w:rPr>
          <w:color w:val="063F49" w:themeColor="text1"/>
        </w:rPr>
        <w:t xml:space="preserve">Diese entscheiden, wie viel sie </w:t>
      </w:r>
      <w:proofErr w:type="gramStart"/>
      <w:r w:rsidRPr="7B18CDE8">
        <w:rPr>
          <w:color w:val="063F49" w:themeColor="text1"/>
        </w:rPr>
        <w:t>pro gelaufener Runde</w:t>
      </w:r>
      <w:proofErr w:type="gramEnd"/>
      <w:r w:rsidRPr="7B18CDE8">
        <w:rPr>
          <w:color w:val="063F49" w:themeColor="text1"/>
        </w:rPr>
        <w:t xml:space="preserve"> spenden möchten (z. B. </w:t>
      </w:r>
      <w:r w:rsidR="00826232">
        <w:rPr>
          <w:color w:val="063F49" w:themeColor="text1"/>
        </w:rPr>
        <w:t>3</w:t>
      </w:r>
      <w:r w:rsidRPr="7B18CDE8">
        <w:rPr>
          <w:color w:val="063F49" w:themeColor="text1"/>
        </w:rPr>
        <w:t xml:space="preserve"> € pro Runde</w:t>
      </w:r>
      <w:r w:rsidR="00826232">
        <w:rPr>
          <w:color w:val="063F49" w:themeColor="text1"/>
        </w:rPr>
        <w:t>, wovon in Nicaragua ein Baum gepflanzt wird</w:t>
      </w:r>
      <w:r w:rsidRPr="7B18CDE8">
        <w:rPr>
          <w:color w:val="063F49" w:themeColor="text1"/>
        </w:rPr>
        <w:t>).</w:t>
      </w:r>
    </w:p>
    <w:p w14:paraId="2718DC92" w14:textId="384CAFE4" w:rsidR="00AC77AF" w:rsidRPr="00AC77AF" w:rsidRDefault="00AC77AF" w:rsidP="00AC77AF">
      <w:pPr>
        <w:pStyle w:val="PKFlietext"/>
        <w:numPr>
          <w:ilvl w:val="0"/>
          <w:numId w:val="12"/>
        </w:numPr>
        <w:ind w:right="-121"/>
        <w:rPr>
          <w:color w:val="063F49" w:themeColor="text1"/>
        </w:rPr>
      </w:pPr>
      <w:r w:rsidRPr="00AC77AF">
        <w:rPr>
          <w:color w:val="063F49" w:themeColor="text1"/>
        </w:rPr>
        <w:t>Am Lauftag werden die Runden dokumentiert.</w:t>
      </w:r>
    </w:p>
    <w:p w14:paraId="54F730C8" w14:textId="7104A0E1" w:rsidR="002924BE" w:rsidRDefault="00AC77AF" w:rsidP="00AC77AF">
      <w:pPr>
        <w:pStyle w:val="PKFlietext"/>
        <w:numPr>
          <w:ilvl w:val="0"/>
          <w:numId w:val="12"/>
        </w:numPr>
        <w:ind w:right="-121"/>
        <w:rPr>
          <w:color w:val="063F49" w:themeColor="text1"/>
        </w:rPr>
      </w:pPr>
      <w:r w:rsidRPr="00AC77AF">
        <w:rPr>
          <w:color w:val="063F49" w:themeColor="text1"/>
        </w:rPr>
        <w:t>Danach wird der Betrag berechnet und die Spende bis zum [Datum] bei der Klassenleitung abgegeben.</w:t>
      </w:r>
    </w:p>
    <w:p w14:paraId="223C1E5B" w14:textId="77777777" w:rsidR="00497657" w:rsidRDefault="00497657" w:rsidP="00AC77AF">
      <w:pPr>
        <w:pStyle w:val="aberschrift"/>
      </w:pPr>
    </w:p>
    <w:p w14:paraId="240E28A5" w14:textId="6827E1D8" w:rsidR="00AC77AF" w:rsidRPr="00C448C6" w:rsidRDefault="00AC77AF" w:rsidP="00AC77AF">
      <w:pPr>
        <w:pStyle w:val="aberschrift"/>
        <w:rPr>
          <w:b/>
        </w:rPr>
      </w:pPr>
      <w:r w:rsidRPr="00AC77AF">
        <w:t>Die wichtigsten Informationen zum Lauf:</w:t>
      </w:r>
    </w:p>
    <w:p w14:paraId="58494394" w14:textId="072BDCB5" w:rsidR="00AC77AF" w:rsidRDefault="00842EB8" w:rsidP="00AC77AF">
      <w:pPr>
        <w:pStyle w:val="PKFlietext"/>
        <w:ind w:right="-121"/>
        <w:rPr>
          <w:color w:val="063F49" w:themeColor="text1"/>
        </w:rPr>
      </w:pPr>
      <w:r>
        <w:rPr>
          <w:noProof/>
          <w:color w:val="063F49" w:themeColor="text1"/>
        </w:rPr>
        <w:drawing>
          <wp:anchor distT="0" distB="0" distL="114300" distR="114300" simplePos="0" relativeHeight="251658241" behindDoc="0" locked="0" layoutInCell="1" allowOverlap="1" wp14:anchorId="3268592D" wp14:editId="68655F5B">
            <wp:simplePos x="0" y="0"/>
            <wp:positionH relativeFrom="column">
              <wp:posOffset>166370</wp:posOffset>
            </wp:positionH>
            <wp:positionV relativeFrom="page">
              <wp:posOffset>6484620</wp:posOffset>
            </wp:positionV>
            <wp:extent cx="216535" cy="725170"/>
            <wp:effectExtent l="0" t="0" r="0" b="0"/>
            <wp:wrapNone/>
            <wp:docPr id="203130736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307363" name="Grafik 203130736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5" t="5292" r="69737" b="6227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535" cy="72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0383F" w14:textId="2EE89E3D" w:rsidR="00AC77AF" w:rsidRDefault="00AC77AF" w:rsidP="00842EB8">
      <w:pPr>
        <w:pStyle w:val="PKFlietext"/>
        <w:spacing w:line="360" w:lineRule="auto"/>
        <w:ind w:left="708" w:right="-121"/>
        <w:rPr>
          <w:color w:val="063F49" w:themeColor="text1"/>
        </w:rPr>
      </w:pPr>
      <w:r w:rsidRPr="7B18CDE8">
        <w:rPr>
          <w:rFonts w:asciiTheme="majorHAnsi" w:eastAsiaTheme="majorEastAsia" w:hAnsiTheme="majorHAnsi" w:cstheme="majorBidi"/>
          <w:b/>
          <w:bCs/>
          <w:color w:val="063F49" w:themeColor="text1"/>
        </w:rPr>
        <w:t>Ort:</w:t>
      </w:r>
      <w:r w:rsidRPr="7B18CDE8">
        <w:rPr>
          <w:color w:val="063F49" w:themeColor="text1"/>
        </w:rPr>
        <w:t xml:space="preserve"> </w:t>
      </w:r>
      <w:r w:rsidR="005E7991">
        <w:rPr>
          <w:color w:val="063F49" w:themeColor="text1"/>
        </w:rPr>
        <w:tab/>
      </w:r>
      <w:r w:rsidR="00AD6049">
        <w:rPr>
          <w:color w:val="063F49" w:themeColor="text1"/>
        </w:rPr>
        <w:tab/>
      </w:r>
      <w:r w:rsidRPr="7B18CDE8">
        <w:rPr>
          <w:color w:val="063F49" w:themeColor="text1"/>
        </w:rPr>
        <w:t>[Ort]</w:t>
      </w:r>
      <w:r>
        <w:br/>
      </w:r>
      <w:r w:rsidRPr="7B18CDE8">
        <w:rPr>
          <w:rFonts w:asciiTheme="majorHAnsi" w:eastAsiaTheme="majorEastAsia" w:hAnsiTheme="majorHAnsi" w:cstheme="majorBidi"/>
          <w:b/>
          <w:bCs/>
          <w:color w:val="063F49" w:themeColor="text1"/>
        </w:rPr>
        <w:t>Datum:</w:t>
      </w:r>
      <w:r w:rsidR="005E7991">
        <w:rPr>
          <w:rFonts w:asciiTheme="majorHAnsi" w:eastAsiaTheme="majorEastAsia" w:hAnsiTheme="majorHAnsi" w:cstheme="majorBidi"/>
          <w:b/>
          <w:bCs/>
          <w:color w:val="063F49" w:themeColor="text1"/>
        </w:rPr>
        <w:tab/>
      </w:r>
      <w:r w:rsidR="00AD6049">
        <w:rPr>
          <w:rFonts w:asciiTheme="majorHAnsi" w:eastAsiaTheme="majorEastAsia" w:hAnsiTheme="majorHAnsi" w:cstheme="majorBidi"/>
          <w:b/>
          <w:bCs/>
          <w:color w:val="063F49" w:themeColor="text1"/>
        </w:rPr>
        <w:tab/>
      </w:r>
      <w:r w:rsidRPr="7B18CDE8">
        <w:rPr>
          <w:color w:val="063F49" w:themeColor="text1"/>
        </w:rPr>
        <w:t>[Datum]</w:t>
      </w:r>
      <w:r>
        <w:br/>
      </w:r>
      <w:r w:rsidRPr="7B18CDE8">
        <w:rPr>
          <w:rFonts w:asciiTheme="majorHAnsi" w:eastAsiaTheme="majorEastAsia" w:hAnsiTheme="majorHAnsi" w:cstheme="majorBidi"/>
          <w:b/>
          <w:bCs/>
          <w:color w:val="063F49" w:themeColor="text1"/>
        </w:rPr>
        <w:t>Uhrzeit:</w:t>
      </w:r>
      <w:r w:rsidR="005E7991">
        <w:rPr>
          <w:rFonts w:asciiTheme="majorHAnsi" w:eastAsiaTheme="majorEastAsia" w:hAnsiTheme="majorHAnsi" w:cstheme="majorBidi"/>
          <w:b/>
          <w:bCs/>
          <w:color w:val="063F49" w:themeColor="text1"/>
        </w:rPr>
        <w:t xml:space="preserve"> </w:t>
      </w:r>
      <w:r w:rsidR="00AD6049">
        <w:rPr>
          <w:rFonts w:asciiTheme="majorHAnsi" w:eastAsiaTheme="majorEastAsia" w:hAnsiTheme="majorHAnsi" w:cstheme="majorBidi"/>
          <w:b/>
          <w:bCs/>
          <w:color w:val="063F49" w:themeColor="text1"/>
        </w:rPr>
        <w:tab/>
      </w:r>
      <w:r w:rsidRPr="7B18CDE8">
        <w:rPr>
          <w:color w:val="063F49" w:themeColor="text1"/>
        </w:rPr>
        <w:t>[Uhrzeit]</w:t>
      </w:r>
    </w:p>
    <w:p w14:paraId="7BD99AE2" w14:textId="77777777" w:rsidR="009942A5" w:rsidRPr="009942A5" w:rsidRDefault="009942A5" w:rsidP="009942A5">
      <w:pPr>
        <w:pStyle w:val="PKFlietext"/>
        <w:ind w:right="-121"/>
        <w:rPr>
          <w:color w:val="063F49" w:themeColor="text1"/>
        </w:rPr>
      </w:pPr>
    </w:p>
    <w:p w14:paraId="6617D6D2" w14:textId="77777777" w:rsidR="009942A5" w:rsidRPr="009942A5" w:rsidRDefault="009942A5" w:rsidP="009942A5">
      <w:pPr>
        <w:pStyle w:val="PKFlietext"/>
        <w:ind w:right="-121"/>
        <w:rPr>
          <w:color w:val="063F49" w:themeColor="text1"/>
        </w:rPr>
      </w:pPr>
      <w:r w:rsidRPr="009942A5">
        <w:rPr>
          <w:color w:val="063F49" w:themeColor="text1"/>
        </w:rPr>
        <w:t>Für unsere Schülerinnen und Schüler ist dieser Lauf mehr als eine Sportveranstaltung. Er zeigt ihnen: Wir können gemeinsam etwas bewirken. Jede Runde zählt. Jeder Beitrag hilft. Jede Unterstützung macht einen Unterschied.</w:t>
      </w:r>
    </w:p>
    <w:p w14:paraId="3B9926E8" w14:textId="77777777" w:rsidR="009942A5" w:rsidRPr="009942A5" w:rsidRDefault="009942A5" w:rsidP="009942A5">
      <w:pPr>
        <w:pStyle w:val="PKFlietext"/>
        <w:ind w:right="-121"/>
        <w:rPr>
          <w:color w:val="063F49" w:themeColor="text1"/>
        </w:rPr>
      </w:pPr>
    </w:p>
    <w:p w14:paraId="7D766C57" w14:textId="2D92BE7A" w:rsidR="009942A5" w:rsidRPr="009942A5" w:rsidRDefault="009942A5" w:rsidP="009942A5">
      <w:pPr>
        <w:pStyle w:val="PKFlietext"/>
        <w:ind w:right="-121"/>
        <w:rPr>
          <w:color w:val="063F49" w:themeColor="text1"/>
        </w:rPr>
      </w:pPr>
      <w:r w:rsidRPr="009942A5">
        <w:rPr>
          <w:color w:val="063F49" w:themeColor="text1"/>
        </w:rPr>
        <w:t xml:space="preserve">Wir freuen uns sehr, wenn </w:t>
      </w:r>
      <w:r w:rsidR="000D767E">
        <w:rPr>
          <w:color w:val="063F49" w:themeColor="text1"/>
        </w:rPr>
        <w:t xml:space="preserve">Sie </w:t>
      </w:r>
      <w:r w:rsidRPr="009942A5">
        <w:rPr>
          <w:color w:val="063F49" w:themeColor="text1"/>
        </w:rPr>
        <w:t>gemeinsam mit uns ein starkes Zeichen für Klima</w:t>
      </w:r>
      <w:r w:rsidR="006B2CE6">
        <w:rPr>
          <w:color w:val="063F49" w:themeColor="text1"/>
        </w:rPr>
        <w:t xml:space="preserve"> und Verantwortung</w:t>
      </w:r>
      <w:r w:rsidRPr="009942A5">
        <w:rPr>
          <w:color w:val="063F49" w:themeColor="text1"/>
        </w:rPr>
        <w:t xml:space="preserve"> setzen.</w:t>
      </w:r>
    </w:p>
    <w:p w14:paraId="4327528C" w14:textId="77777777" w:rsidR="009942A5" w:rsidRPr="009942A5" w:rsidRDefault="009942A5" w:rsidP="009942A5">
      <w:pPr>
        <w:pStyle w:val="PKFlietext"/>
        <w:ind w:right="-121"/>
        <w:rPr>
          <w:color w:val="063F49" w:themeColor="text1"/>
        </w:rPr>
      </w:pPr>
    </w:p>
    <w:p w14:paraId="569691F6" w14:textId="77777777" w:rsidR="009942A5" w:rsidRPr="009942A5" w:rsidRDefault="009942A5" w:rsidP="009942A5">
      <w:pPr>
        <w:pStyle w:val="PKFlietext"/>
        <w:ind w:right="-121"/>
        <w:rPr>
          <w:color w:val="063F49" w:themeColor="text1"/>
        </w:rPr>
      </w:pPr>
      <w:r w:rsidRPr="009942A5">
        <w:rPr>
          <w:color w:val="063F49" w:themeColor="text1"/>
        </w:rPr>
        <w:t>Herzlichen Dank für Ihre Unterstützung!</w:t>
      </w:r>
    </w:p>
    <w:p w14:paraId="696A60AF" w14:textId="77777777" w:rsidR="009942A5" w:rsidRPr="009942A5" w:rsidRDefault="009942A5" w:rsidP="009942A5">
      <w:pPr>
        <w:pStyle w:val="PKFlietext"/>
        <w:ind w:right="-121"/>
        <w:rPr>
          <w:color w:val="063F49" w:themeColor="text1"/>
        </w:rPr>
      </w:pPr>
    </w:p>
    <w:p w14:paraId="310BFD01" w14:textId="77777777" w:rsidR="009942A5" w:rsidRPr="009942A5" w:rsidRDefault="009942A5" w:rsidP="009942A5">
      <w:pPr>
        <w:pStyle w:val="PKFlietext"/>
        <w:ind w:right="-121"/>
        <w:rPr>
          <w:color w:val="063F49" w:themeColor="text1"/>
        </w:rPr>
      </w:pPr>
      <w:r w:rsidRPr="009942A5">
        <w:rPr>
          <w:color w:val="063F49" w:themeColor="text1"/>
        </w:rPr>
        <w:t>Mit freundlichen Grüßen</w:t>
      </w:r>
    </w:p>
    <w:p w14:paraId="33F5EAA1" w14:textId="77777777" w:rsidR="009942A5" w:rsidRPr="009942A5" w:rsidRDefault="009942A5" w:rsidP="009942A5">
      <w:pPr>
        <w:pStyle w:val="PKFlietext"/>
        <w:ind w:right="-121"/>
        <w:rPr>
          <w:color w:val="063F49" w:themeColor="text1"/>
        </w:rPr>
      </w:pPr>
    </w:p>
    <w:p w14:paraId="7C36DF1A" w14:textId="77777777" w:rsidR="009942A5" w:rsidRPr="009942A5" w:rsidRDefault="009942A5" w:rsidP="009942A5">
      <w:pPr>
        <w:pStyle w:val="PKFlietext"/>
        <w:ind w:right="-121"/>
        <w:rPr>
          <w:color w:val="063F49" w:themeColor="text1"/>
        </w:rPr>
      </w:pPr>
      <w:r w:rsidRPr="009942A5">
        <w:rPr>
          <w:color w:val="063F49" w:themeColor="text1"/>
        </w:rPr>
        <w:t>[Name der Schulleitung / Organisationsteam]</w:t>
      </w:r>
    </w:p>
    <w:p w14:paraId="6019E69F" w14:textId="77777777" w:rsidR="009942A5" w:rsidRPr="009942A5" w:rsidRDefault="009942A5" w:rsidP="009942A5">
      <w:pPr>
        <w:pStyle w:val="PKFlietext"/>
        <w:ind w:right="-121"/>
        <w:rPr>
          <w:color w:val="063F49" w:themeColor="text1"/>
        </w:rPr>
      </w:pPr>
      <w:r w:rsidRPr="009942A5">
        <w:rPr>
          <w:color w:val="063F49" w:themeColor="text1"/>
        </w:rPr>
        <w:t>[Name der Schule]</w:t>
      </w:r>
    </w:p>
    <w:p w14:paraId="3CDC9DC2" w14:textId="7EEEA842" w:rsidR="003871E2" w:rsidRPr="003871E2" w:rsidRDefault="009942A5" w:rsidP="005C22BD">
      <w:pPr>
        <w:pStyle w:val="PKFlietext"/>
        <w:ind w:right="-121"/>
        <w:rPr>
          <w:rFonts w:ascii="Times New Roman" w:hAnsi="Times New Roman"/>
          <w:color w:val="063F49" w:themeColor="text1"/>
          <w:lang w:eastAsia="de-DE"/>
        </w:rPr>
      </w:pPr>
      <w:r w:rsidRPr="009942A5">
        <w:rPr>
          <w:color w:val="063F49" w:themeColor="text1"/>
        </w:rPr>
        <w:t>[Kontakt]</w:t>
      </w:r>
      <w:r w:rsidR="00BD5F39">
        <w:rPr>
          <w:rFonts w:ascii="Times New Roman" w:hAnsi="Times New Roman"/>
          <w:color w:val="063F49" w:themeColor="text1"/>
          <w:lang w:eastAsia="de-DE"/>
        </w:rPr>
        <w:t xml:space="preserve"> </w:t>
      </w:r>
    </w:p>
    <w:sectPr w:rsidR="003871E2" w:rsidRPr="003871E2" w:rsidSect="00504475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985" w:right="2948" w:bottom="1134" w:left="1418" w:header="45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8574B" w14:textId="77777777" w:rsidR="00166AAD" w:rsidRDefault="00166AAD" w:rsidP="00BD6881">
      <w:r>
        <w:separator/>
      </w:r>
    </w:p>
  </w:endnote>
  <w:endnote w:type="continuationSeparator" w:id="0">
    <w:p w14:paraId="5BE6039D" w14:textId="77777777" w:rsidR="00166AAD" w:rsidRDefault="00166AAD" w:rsidP="00BD6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-Light">
    <w:altName w:val="Segoe UI"/>
    <w:charset w:val="4D"/>
    <w:family w:val="swiss"/>
    <w:pitch w:val="variable"/>
    <w:sig w:usb0="A00000AF" w:usb1="5000604B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ato-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 Heavy">
    <w:altName w:val="Segoe UI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2510"/>
      <w:gridCol w:w="2510"/>
      <w:gridCol w:w="2510"/>
    </w:tblGrid>
    <w:tr w:rsidR="7B18CDE8" w14:paraId="65FC163E" w14:textId="77777777" w:rsidTr="7B18CDE8">
      <w:trPr>
        <w:trHeight w:val="300"/>
      </w:trPr>
      <w:tc>
        <w:tcPr>
          <w:tcW w:w="2510" w:type="dxa"/>
        </w:tcPr>
        <w:p w14:paraId="32E6ADA3" w14:textId="28E93BB8" w:rsidR="7B18CDE8" w:rsidRDefault="7B18CDE8" w:rsidP="7B18CDE8">
          <w:pPr>
            <w:pStyle w:val="Kopfzeile"/>
            <w:ind w:left="-115"/>
          </w:pPr>
        </w:p>
      </w:tc>
      <w:tc>
        <w:tcPr>
          <w:tcW w:w="2510" w:type="dxa"/>
        </w:tcPr>
        <w:p w14:paraId="47867B4D" w14:textId="2993304E" w:rsidR="7B18CDE8" w:rsidRDefault="7B18CDE8" w:rsidP="7B18CDE8">
          <w:pPr>
            <w:pStyle w:val="Kopfzeile"/>
            <w:jc w:val="center"/>
          </w:pPr>
        </w:p>
      </w:tc>
      <w:tc>
        <w:tcPr>
          <w:tcW w:w="2510" w:type="dxa"/>
        </w:tcPr>
        <w:p w14:paraId="737214F1" w14:textId="6AA0E5F8" w:rsidR="7B18CDE8" w:rsidRDefault="7B18CDE8" w:rsidP="7B18CDE8">
          <w:pPr>
            <w:pStyle w:val="Kopfzeile"/>
            <w:ind w:right="-115"/>
            <w:jc w:val="right"/>
          </w:pPr>
        </w:p>
      </w:tc>
    </w:tr>
  </w:tbl>
  <w:p w14:paraId="279E62D4" w14:textId="5ED75E7F" w:rsidR="7B18CDE8" w:rsidRDefault="7B18CDE8" w:rsidP="7B18CDE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DBD61" w14:textId="77777777" w:rsidR="003871E2" w:rsidRDefault="003871E2" w:rsidP="003871E2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B54AF" w14:textId="77777777" w:rsidR="00166AAD" w:rsidRDefault="00166AAD" w:rsidP="00BD6881">
      <w:r>
        <w:separator/>
      </w:r>
    </w:p>
  </w:footnote>
  <w:footnote w:type="continuationSeparator" w:id="0">
    <w:p w14:paraId="349C13C8" w14:textId="77777777" w:rsidR="00166AAD" w:rsidRDefault="00166AAD" w:rsidP="00BD6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775FC" w14:textId="77777777" w:rsidR="00336688" w:rsidRDefault="005D7F09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005A3CE0" wp14:editId="20DE1D11">
          <wp:simplePos x="0" y="0"/>
          <wp:positionH relativeFrom="page">
            <wp:posOffset>0</wp:posOffset>
          </wp:positionH>
          <wp:positionV relativeFrom="page">
            <wp:posOffset>823</wp:posOffset>
          </wp:positionV>
          <wp:extent cx="7588800" cy="10726354"/>
          <wp:effectExtent l="0" t="0" r="0" b="0"/>
          <wp:wrapNone/>
          <wp:docPr id="1394449436" name="Grafik 13944494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228814" name="Grafik 18402288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0726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6688" w:rsidRPr="004B7228">
      <w:rPr>
        <w:noProof/>
      </w:rPr>
      <w:drawing>
        <wp:anchor distT="0" distB="0" distL="114300" distR="114300" simplePos="0" relativeHeight="251658240" behindDoc="1" locked="0" layoutInCell="1" allowOverlap="1" wp14:anchorId="040DD7CB" wp14:editId="221C349B">
          <wp:simplePos x="0" y="0"/>
          <wp:positionH relativeFrom="leftMargin">
            <wp:posOffset>129540</wp:posOffset>
          </wp:positionH>
          <wp:positionV relativeFrom="topMargin">
            <wp:posOffset>5303520</wp:posOffset>
          </wp:positionV>
          <wp:extent cx="90000" cy="90000"/>
          <wp:effectExtent l="0" t="0" r="0" b="0"/>
          <wp:wrapNone/>
          <wp:docPr id="1398561742" name="Grafik 1398561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K_Falzmarke_Punkt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" cy="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58241" w14:textId="77777777" w:rsidR="005673E4" w:rsidRDefault="005D7F09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F1AD814" wp14:editId="3EB9BEFF">
          <wp:simplePos x="0" y="0"/>
          <wp:positionH relativeFrom="column">
            <wp:posOffset>-904875</wp:posOffset>
          </wp:positionH>
          <wp:positionV relativeFrom="paragraph">
            <wp:posOffset>-247650</wp:posOffset>
          </wp:positionV>
          <wp:extent cx="7584695" cy="10728000"/>
          <wp:effectExtent l="0" t="0" r="0" b="0"/>
          <wp:wrapNone/>
          <wp:docPr id="1414456052" name="Grafik 14144560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" name="Grafik 1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695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70FAAD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3FA51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0653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176F0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52CE3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464A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FFE61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B29A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0B288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F23D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A336D66"/>
    <w:multiLevelType w:val="hybridMultilevel"/>
    <w:tmpl w:val="8698E324"/>
    <w:lvl w:ilvl="0" w:tplc="D4B818F4">
      <w:numFmt w:val="bullet"/>
      <w:lvlText w:val="•"/>
      <w:lvlJc w:val="left"/>
      <w:pPr>
        <w:ind w:left="720" w:hanging="360"/>
      </w:pPr>
      <w:rPr>
        <w:rFonts w:ascii="Lato" w:eastAsiaTheme="minorHAnsi" w:hAnsi="Lato" w:cs="Lato-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6B2654"/>
    <w:multiLevelType w:val="hybridMultilevel"/>
    <w:tmpl w:val="1752F0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2706452">
    <w:abstractNumId w:val="0"/>
  </w:num>
  <w:num w:numId="2" w16cid:durableId="254633524">
    <w:abstractNumId w:val="1"/>
  </w:num>
  <w:num w:numId="3" w16cid:durableId="883247619">
    <w:abstractNumId w:val="2"/>
  </w:num>
  <w:num w:numId="4" w16cid:durableId="1163854221">
    <w:abstractNumId w:val="3"/>
  </w:num>
  <w:num w:numId="5" w16cid:durableId="1257329228">
    <w:abstractNumId w:val="8"/>
  </w:num>
  <w:num w:numId="6" w16cid:durableId="985277179">
    <w:abstractNumId w:val="4"/>
  </w:num>
  <w:num w:numId="7" w16cid:durableId="995449770">
    <w:abstractNumId w:val="5"/>
  </w:num>
  <w:num w:numId="8" w16cid:durableId="450244774">
    <w:abstractNumId w:val="6"/>
  </w:num>
  <w:num w:numId="9" w16cid:durableId="2073654131">
    <w:abstractNumId w:val="7"/>
  </w:num>
  <w:num w:numId="10" w16cid:durableId="1080904972">
    <w:abstractNumId w:val="9"/>
  </w:num>
  <w:num w:numId="11" w16cid:durableId="1362169966">
    <w:abstractNumId w:val="11"/>
  </w:num>
  <w:num w:numId="12" w16cid:durableId="1268997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671"/>
    <w:rsid w:val="00050A3B"/>
    <w:rsid w:val="0006387C"/>
    <w:rsid w:val="00073487"/>
    <w:rsid w:val="00097B34"/>
    <w:rsid w:val="000B602E"/>
    <w:rsid w:val="000C1474"/>
    <w:rsid w:val="000D767E"/>
    <w:rsid w:val="000E0C58"/>
    <w:rsid w:val="000E73D2"/>
    <w:rsid w:val="00115B1B"/>
    <w:rsid w:val="00121ABA"/>
    <w:rsid w:val="00133797"/>
    <w:rsid w:val="0015231B"/>
    <w:rsid w:val="00157A33"/>
    <w:rsid w:val="00166AAD"/>
    <w:rsid w:val="001774BA"/>
    <w:rsid w:val="001954D2"/>
    <w:rsid w:val="001978DD"/>
    <w:rsid w:val="001A2440"/>
    <w:rsid w:val="001C16CF"/>
    <w:rsid w:val="001C33F5"/>
    <w:rsid w:val="001C7E6F"/>
    <w:rsid w:val="001D248E"/>
    <w:rsid w:val="001D5D42"/>
    <w:rsid w:val="001E0550"/>
    <w:rsid w:val="001E7760"/>
    <w:rsid w:val="001F43D2"/>
    <w:rsid w:val="0020047D"/>
    <w:rsid w:val="0020740A"/>
    <w:rsid w:val="0021184A"/>
    <w:rsid w:val="002266F3"/>
    <w:rsid w:val="00230462"/>
    <w:rsid w:val="00236DCA"/>
    <w:rsid w:val="002634D3"/>
    <w:rsid w:val="00280AD3"/>
    <w:rsid w:val="0028435B"/>
    <w:rsid w:val="0028728B"/>
    <w:rsid w:val="002924BE"/>
    <w:rsid w:val="00293B75"/>
    <w:rsid w:val="00295E1C"/>
    <w:rsid w:val="002C5CAD"/>
    <w:rsid w:val="002D2DF5"/>
    <w:rsid w:val="002E7DF9"/>
    <w:rsid w:val="002F4A50"/>
    <w:rsid w:val="00303D1F"/>
    <w:rsid w:val="003122FF"/>
    <w:rsid w:val="00327E7A"/>
    <w:rsid w:val="00331B6D"/>
    <w:rsid w:val="00336006"/>
    <w:rsid w:val="00336688"/>
    <w:rsid w:val="003407A1"/>
    <w:rsid w:val="00340F97"/>
    <w:rsid w:val="00343CD4"/>
    <w:rsid w:val="003516E4"/>
    <w:rsid w:val="003753E8"/>
    <w:rsid w:val="0038119E"/>
    <w:rsid w:val="003827AE"/>
    <w:rsid w:val="003871E2"/>
    <w:rsid w:val="003B1EB1"/>
    <w:rsid w:val="003B427F"/>
    <w:rsid w:val="003D4DE1"/>
    <w:rsid w:val="003D7A04"/>
    <w:rsid w:val="003E76A5"/>
    <w:rsid w:val="00406186"/>
    <w:rsid w:val="00413B36"/>
    <w:rsid w:val="00417BE1"/>
    <w:rsid w:val="00434DB6"/>
    <w:rsid w:val="00443793"/>
    <w:rsid w:val="00456CD0"/>
    <w:rsid w:val="004957CF"/>
    <w:rsid w:val="00496777"/>
    <w:rsid w:val="00497657"/>
    <w:rsid w:val="004A2891"/>
    <w:rsid w:val="004B388C"/>
    <w:rsid w:val="004B3A69"/>
    <w:rsid w:val="004B598B"/>
    <w:rsid w:val="004B6593"/>
    <w:rsid w:val="004B7228"/>
    <w:rsid w:val="004E03DB"/>
    <w:rsid w:val="004E13BD"/>
    <w:rsid w:val="004F39AE"/>
    <w:rsid w:val="00504475"/>
    <w:rsid w:val="00510B9A"/>
    <w:rsid w:val="00521BCB"/>
    <w:rsid w:val="00537D23"/>
    <w:rsid w:val="005415E7"/>
    <w:rsid w:val="0056186A"/>
    <w:rsid w:val="005673E4"/>
    <w:rsid w:val="0057506D"/>
    <w:rsid w:val="005A7EA2"/>
    <w:rsid w:val="005C191D"/>
    <w:rsid w:val="005C22BD"/>
    <w:rsid w:val="005C7E35"/>
    <w:rsid w:val="005D2344"/>
    <w:rsid w:val="005D7543"/>
    <w:rsid w:val="005D7F09"/>
    <w:rsid w:val="005E7991"/>
    <w:rsid w:val="005F1933"/>
    <w:rsid w:val="006124A9"/>
    <w:rsid w:val="0061567B"/>
    <w:rsid w:val="006510C1"/>
    <w:rsid w:val="0065130D"/>
    <w:rsid w:val="006530BC"/>
    <w:rsid w:val="006743A8"/>
    <w:rsid w:val="00674EC3"/>
    <w:rsid w:val="006808DC"/>
    <w:rsid w:val="006A408C"/>
    <w:rsid w:val="006A47A5"/>
    <w:rsid w:val="006A61C5"/>
    <w:rsid w:val="006A71D4"/>
    <w:rsid w:val="006B2CE6"/>
    <w:rsid w:val="006C3AA6"/>
    <w:rsid w:val="006C52FA"/>
    <w:rsid w:val="006D6F17"/>
    <w:rsid w:val="006D7B0A"/>
    <w:rsid w:val="006E2FFB"/>
    <w:rsid w:val="006E3455"/>
    <w:rsid w:val="006F0436"/>
    <w:rsid w:val="007014E3"/>
    <w:rsid w:val="00713505"/>
    <w:rsid w:val="007236D9"/>
    <w:rsid w:val="0072426F"/>
    <w:rsid w:val="00754DFD"/>
    <w:rsid w:val="007629FA"/>
    <w:rsid w:val="00767AC4"/>
    <w:rsid w:val="007879ED"/>
    <w:rsid w:val="00794506"/>
    <w:rsid w:val="007A5053"/>
    <w:rsid w:val="007B1D74"/>
    <w:rsid w:val="007C0089"/>
    <w:rsid w:val="007D5B67"/>
    <w:rsid w:val="007D787D"/>
    <w:rsid w:val="00800C36"/>
    <w:rsid w:val="00804297"/>
    <w:rsid w:val="00815F86"/>
    <w:rsid w:val="00823480"/>
    <w:rsid w:val="00826232"/>
    <w:rsid w:val="008341C9"/>
    <w:rsid w:val="00836CFF"/>
    <w:rsid w:val="008417A5"/>
    <w:rsid w:val="00842EB8"/>
    <w:rsid w:val="008546EB"/>
    <w:rsid w:val="00867C35"/>
    <w:rsid w:val="00876602"/>
    <w:rsid w:val="008827CF"/>
    <w:rsid w:val="00883AC5"/>
    <w:rsid w:val="00897AC0"/>
    <w:rsid w:val="008B6B77"/>
    <w:rsid w:val="008E242E"/>
    <w:rsid w:val="00903A6F"/>
    <w:rsid w:val="009041BE"/>
    <w:rsid w:val="0090473F"/>
    <w:rsid w:val="0093559A"/>
    <w:rsid w:val="00944874"/>
    <w:rsid w:val="0096266E"/>
    <w:rsid w:val="0098359E"/>
    <w:rsid w:val="0098465A"/>
    <w:rsid w:val="009942A5"/>
    <w:rsid w:val="009942D2"/>
    <w:rsid w:val="009A1F08"/>
    <w:rsid w:val="009E3C10"/>
    <w:rsid w:val="00A05B11"/>
    <w:rsid w:val="00A05CA0"/>
    <w:rsid w:val="00A12D2F"/>
    <w:rsid w:val="00A2019E"/>
    <w:rsid w:val="00A360B8"/>
    <w:rsid w:val="00A424DC"/>
    <w:rsid w:val="00A50107"/>
    <w:rsid w:val="00A65642"/>
    <w:rsid w:val="00A80247"/>
    <w:rsid w:val="00A83154"/>
    <w:rsid w:val="00A8319C"/>
    <w:rsid w:val="00AA4CA4"/>
    <w:rsid w:val="00AB338B"/>
    <w:rsid w:val="00AC6845"/>
    <w:rsid w:val="00AC77AF"/>
    <w:rsid w:val="00AD6049"/>
    <w:rsid w:val="00AD7A1E"/>
    <w:rsid w:val="00B07B61"/>
    <w:rsid w:val="00B122B6"/>
    <w:rsid w:val="00B33FF4"/>
    <w:rsid w:val="00B378CD"/>
    <w:rsid w:val="00B41D38"/>
    <w:rsid w:val="00B6727F"/>
    <w:rsid w:val="00B72846"/>
    <w:rsid w:val="00B72BE1"/>
    <w:rsid w:val="00B80856"/>
    <w:rsid w:val="00B848C0"/>
    <w:rsid w:val="00B937FD"/>
    <w:rsid w:val="00BA451D"/>
    <w:rsid w:val="00BB46E6"/>
    <w:rsid w:val="00BC3721"/>
    <w:rsid w:val="00BD3953"/>
    <w:rsid w:val="00BD5F39"/>
    <w:rsid w:val="00BD6881"/>
    <w:rsid w:val="00BE11F4"/>
    <w:rsid w:val="00C1083F"/>
    <w:rsid w:val="00C2558B"/>
    <w:rsid w:val="00C25C84"/>
    <w:rsid w:val="00C319BC"/>
    <w:rsid w:val="00C448C6"/>
    <w:rsid w:val="00C5788F"/>
    <w:rsid w:val="00C629AC"/>
    <w:rsid w:val="00C87456"/>
    <w:rsid w:val="00CA6059"/>
    <w:rsid w:val="00CB3816"/>
    <w:rsid w:val="00CB5A0F"/>
    <w:rsid w:val="00CB5EFE"/>
    <w:rsid w:val="00CC2C4A"/>
    <w:rsid w:val="00CC46AC"/>
    <w:rsid w:val="00CD399E"/>
    <w:rsid w:val="00CF2013"/>
    <w:rsid w:val="00CF5B72"/>
    <w:rsid w:val="00D049D1"/>
    <w:rsid w:val="00D05896"/>
    <w:rsid w:val="00D1183B"/>
    <w:rsid w:val="00D26B80"/>
    <w:rsid w:val="00D32CAD"/>
    <w:rsid w:val="00D37A14"/>
    <w:rsid w:val="00D4492F"/>
    <w:rsid w:val="00D6153E"/>
    <w:rsid w:val="00DA1A28"/>
    <w:rsid w:val="00DA2818"/>
    <w:rsid w:val="00DA35C3"/>
    <w:rsid w:val="00DA5F08"/>
    <w:rsid w:val="00DC4705"/>
    <w:rsid w:val="00DC4A69"/>
    <w:rsid w:val="00DE130C"/>
    <w:rsid w:val="00DE1AB3"/>
    <w:rsid w:val="00DE2ACC"/>
    <w:rsid w:val="00DE626E"/>
    <w:rsid w:val="00DE68E5"/>
    <w:rsid w:val="00DF145D"/>
    <w:rsid w:val="00E02CEC"/>
    <w:rsid w:val="00E07363"/>
    <w:rsid w:val="00E1292C"/>
    <w:rsid w:val="00E14585"/>
    <w:rsid w:val="00E2486E"/>
    <w:rsid w:val="00E32332"/>
    <w:rsid w:val="00E32719"/>
    <w:rsid w:val="00E4047F"/>
    <w:rsid w:val="00E45403"/>
    <w:rsid w:val="00E55698"/>
    <w:rsid w:val="00E7516E"/>
    <w:rsid w:val="00E93137"/>
    <w:rsid w:val="00EA0FB2"/>
    <w:rsid w:val="00EA1A32"/>
    <w:rsid w:val="00EA2B78"/>
    <w:rsid w:val="00EA4671"/>
    <w:rsid w:val="00EC4136"/>
    <w:rsid w:val="00F00510"/>
    <w:rsid w:val="00F16F77"/>
    <w:rsid w:val="00F2106E"/>
    <w:rsid w:val="00F2381B"/>
    <w:rsid w:val="00F35B79"/>
    <w:rsid w:val="00F503FA"/>
    <w:rsid w:val="00F576CE"/>
    <w:rsid w:val="00F64F62"/>
    <w:rsid w:val="00F81752"/>
    <w:rsid w:val="00F85FD2"/>
    <w:rsid w:val="00F97090"/>
    <w:rsid w:val="00FA27A0"/>
    <w:rsid w:val="00FA2E41"/>
    <w:rsid w:val="00FB0F95"/>
    <w:rsid w:val="00FC3128"/>
    <w:rsid w:val="00FD2A27"/>
    <w:rsid w:val="00FF2F61"/>
    <w:rsid w:val="08E5D08E"/>
    <w:rsid w:val="145B9D6C"/>
    <w:rsid w:val="1959B523"/>
    <w:rsid w:val="3566C73D"/>
    <w:rsid w:val="3C03F527"/>
    <w:rsid w:val="766B3A15"/>
    <w:rsid w:val="792C5AAA"/>
    <w:rsid w:val="7A02E36C"/>
    <w:rsid w:val="7B18C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9541F"/>
  <w15:chartTrackingRefBased/>
  <w15:docId w15:val="{792993CB-79EB-4C50-B785-6BDB952BA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230462"/>
  </w:style>
  <w:style w:type="paragraph" w:styleId="berschrift1">
    <w:name w:val="heading 1"/>
    <w:basedOn w:val="Standard"/>
    <w:next w:val="Standard"/>
    <w:link w:val="berschrift1Zchn"/>
    <w:uiPriority w:val="9"/>
    <w:rsid w:val="002304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F9017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688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D6881"/>
  </w:style>
  <w:style w:type="paragraph" w:styleId="Fuzeile">
    <w:name w:val="footer"/>
    <w:basedOn w:val="Standard"/>
    <w:link w:val="FuzeileZchn"/>
    <w:uiPriority w:val="99"/>
    <w:unhideWhenUsed/>
    <w:rsid w:val="00BD688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D6881"/>
  </w:style>
  <w:style w:type="table" w:styleId="Tabellenraster">
    <w:name w:val="Table Grid"/>
    <w:basedOn w:val="NormaleTabelle"/>
    <w:uiPriority w:val="39"/>
    <w:rsid w:val="005D2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einAbsatzformat">
    <w:name w:val="[Kein Absatzformat]"/>
    <w:link w:val="KeinAbsatzformatZchn"/>
    <w:rsid w:val="00B6727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infAbs">
    <w:name w:val="[Einf. Abs.]"/>
    <w:basedOn w:val="KeinAbsatzformat"/>
    <w:uiPriority w:val="99"/>
    <w:rsid w:val="00230462"/>
    <w:rPr>
      <w:rFonts w:asciiTheme="minorHAnsi" w:hAnsiTheme="minorHAnsi"/>
    </w:rPr>
  </w:style>
  <w:style w:type="paragraph" w:customStyle="1" w:styleId="Flietext">
    <w:name w:val="Fließtext"/>
    <w:basedOn w:val="KeinAbsatzformat"/>
    <w:link w:val="FlietextZchn"/>
    <w:uiPriority w:val="99"/>
    <w:rsid w:val="00230462"/>
    <w:pPr>
      <w:spacing w:line="260" w:lineRule="atLeast"/>
    </w:pPr>
    <w:rPr>
      <w:rFonts w:asciiTheme="minorHAnsi" w:hAnsiTheme="minorHAnsi" w:cs="Lato-Light"/>
      <w:sz w:val="20"/>
      <w:szCs w:val="20"/>
    </w:rPr>
  </w:style>
  <w:style w:type="paragraph" w:customStyle="1" w:styleId="Headline">
    <w:name w:val="Headline"/>
    <w:basedOn w:val="KeinAbsatzformat"/>
    <w:uiPriority w:val="99"/>
    <w:rsid w:val="00230462"/>
    <w:pPr>
      <w:tabs>
        <w:tab w:val="left" w:pos="255"/>
      </w:tabs>
      <w:spacing w:after="57"/>
    </w:pPr>
    <w:rPr>
      <w:rFonts w:asciiTheme="majorHAnsi" w:hAnsiTheme="majorHAnsi" w:cs="Lato-Semibold"/>
      <w:color w:val="005126"/>
      <w:sz w:val="20"/>
      <w:szCs w:val="20"/>
    </w:rPr>
  </w:style>
  <w:style w:type="paragraph" w:customStyle="1" w:styleId="PKBetreff">
    <w:name w:val="PK_Betreff"/>
    <w:next w:val="PKFlietext"/>
    <w:rsid w:val="00E02CEC"/>
    <w:pPr>
      <w:adjustRightInd w:val="0"/>
      <w:spacing w:after="30"/>
    </w:pPr>
    <w:rPr>
      <w:rFonts w:asciiTheme="majorHAnsi" w:hAnsiTheme="majorHAnsi" w:cs="Lato-Semibold"/>
      <w:color w:val="F28C0A" w:themeColor="accent4"/>
      <w:sz w:val="20"/>
      <w:szCs w:val="20"/>
    </w:rPr>
  </w:style>
  <w:style w:type="paragraph" w:customStyle="1" w:styleId="PKberschrift">
    <w:name w:val="PK_Überschrift"/>
    <w:link w:val="PKberschriftZchn"/>
    <w:rsid w:val="00836CFF"/>
    <w:pPr>
      <w:spacing w:after="60" w:line="240" w:lineRule="exact"/>
    </w:pPr>
    <w:rPr>
      <w:rFonts w:ascii="Lato Heavy" w:hAnsi="Lato Heavy" w:cs="Lato-Semibold"/>
      <w:b/>
      <w:color w:val="F28C0A" w:themeColor="accent4"/>
      <w:sz w:val="20"/>
      <w:szCs w:val="20"/>
    </w:rPr>
  </w:style>
  <w:style w:type="paragraph" w:customStyle="1" w:styleId="PKFlietext">
    <w:name w:val="PK_Fließtext"/>
    <w:basedOn w:val="Flietext"/>
    <w:link w:val="PKFlietextZchn"/>
    <w:rsid w:val="00836CFF"/>
    <w:rPr>
      <w:rFonts w:ascii="Lato" w:hAnsi="Lato"/>
    </w:rPr>
  </w:style>
  <w:style w:type="paragraph" w:customStyle="1" w:styleId="PKFunktionimUnternehmen">
    <w:name w:val="PK_Funktion im Unternehmen"/>
    <w:basedOn w:val="Standard"/>
    <w:autoRedefine/>
    <w:rsid w:val="001978DD"/>
    <w:pPr>
      <w:tabs>
        <w:tab w:val="left" w:pos="2460"/>
      </w:tabs>
      <w:spacing w:before="40"/>
    </w:pPr>
    <w:rPr>
      <w:rFonts w:ascii="Lato" w:hAnsi="Lato"/>
      <w:color w:val="063F49" w:themeColor="text1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EA2B78"/>
  </w:style>
  <w:style w:type="character" w:customStyle="1" w:styleId="berschrift1Zchn">
    <w:name w:val="Überschrift 1 Zchn"/>
    <w:basedOn w:val="Absatz-Standardschriftart"/>
    <w:link w:val="berschrift1"/>
    <w:uiPriority w:val="9"/>
    <w:rsid w:val="00230462"/>
    <w:rPr>
      <w:rFonts w:asciiTheme="majorHAnsi" w:eastAsiaTheme="majorEastAsia" w:hAnsiTheme="majorHAnsi" w:cstheme="majorBidi"/>
      <w:color w:val="6F9017" w:themeColor="accent1" w:themeShade="BF"/>
      <w:sz w:val="32"/>
      <w:szCs w:val="32"/>
    </w:rPr>
  </w:style>
  <w:style w:type="paragraph" w:customStyle="1" w:styleId="PKOrtDatum">
    <w:name w:val="PK_Ort_Datum"/>
    <w:basedOn w:val="PKFlietext"/>
    <w:rsid w:val="00C2558B"/>
    <w:pPr>
      <w:spacing w:line="250" w:lineRule="atLeast"/>
      <w:jc w:val="right"/>
    </w:pPr>
  </w:style>
  <w:style w:type="paragraph" w:customStyle="1" w:styleId="aberschrift">
    <w:name w:val="a.Überschrift"/>
    <w:basedOn w:val="PKberschrift"/>
    <w:link w:val="aberschriftZchn"/>
    <w:qFormat/>
    <w:rsid w:val="00406186"/>
    <w:pPr>
      <w:ind w:right="-121"/>
    </w:pPr>
    <w:rPr>
      <w:rFonts w:ascii="Lato Black" w:hAnsi="Lato Black"/>
      <w:b w:val="0"/>
      <w:bCs/>
      <w:color w:val="005864" w:themeColor="text2"/>
    </w:rPr>
  </w:style>
  <w:style w:type="paragraph" w:customStyle="1" w:styleId="bFlietext">
    <w:name w:val="b.Fließtext"/>
    <w:basedOn w:val="PKFlietext"/>
    <w:link w:val="bFlietextZchn"/>
    <w:qFormat/>
    <w:rsid w:val="00406186"/>
    <w:pPr>
      <w:ind w:right="-121"/>
    </w:pPr>
    <w:rPr>
      <w:color w:val="063F49" w:themeColor="text1"/>
    </w:rPr>
  </w:style>
  <w:style w:type="character" w:customStyle="1" w:styleId="PKberschriftZchn">
    <w:name w:val="PK_Überschrift Zchn"/>
    <w:basedOn w:val="Absatz-Standardschriftart"/>
    <w:link w:val="PKberschrift"/>
    <w:rsid w:val="00406186"/>
    <w:rPr>
      <w:rFonts w:ascii="Lato Heavy" w:hAnsi="Lato Heavy" w:cs="Lato-Semibold"/>
      <w:b/>
      <w:color w:val="F28C0A" w:themeColor="accent4"/>
      <w:sz w:val="20"/>
      <w:szCs w:val="20"/>
    </w:rPr>
  </w:style>
  <w:style w:type="character" w:customStyle="1" w:styleId="aberschriftZchn">
    <w:name w:val="a.Überschrift Zchn"/>
    <w:basedOn w:val="PKberschriftZchn"/>
    <w:link w:val="aberschrift"/>
    <w:rsid w:val="00406186"/>
    <w:rPr>
      <w:rFonts w:ascii="Lato Black" w:hAnsi="Lato Black" w:cs="Lato-Semibold"/>
      <w:b w:val="0"/>
      <w:bCs/>
      <w:color w:val="005864" w:themeColor="text2"/>
      <w:sz w:val="20"/>
      <w:szCs w:val="20"/>
    </w:rPr>
  </w:style>
  <w:style w:type="character" w:customStyle="1" w:styleId="KeinAbsatzformatZchn">
    <w:name w:val="[Kein Absatzformat] Zchn"/>
    <w:basedOn w:val="Absatz-Standardschriftart"/>
    <w:link w:val="KeinAbsatzformat"/>
    <w:rsid w:val="00406186"/>
    <w:rPr>
      <w:rFonts w:ascii="MinionPro-Regular" w:hAnsi="MinionPro-Regular" w:cs="MinionPro-Regular"/>
      <w:color w:val="000000"/>
    </w:rPr>
  </w:style>
  <w:style w:type="character" w:customStyle="1" w:styleId="FlietextZchn">
    <w:name w:val="Fließtext Zchn"/>
    <w:basedOn w:val="KeinAbsatzformatZchn"/>
    <w:link w:val="Flietext"/>
    <w:uiPriority w:val="99"/>
    <w:rsid w:val="00406186"/>
    <w:rPr>
      <w:rFonts w:ascii="MinionPro-Regular" w:hAnsi="MinionPro-Regular" w:cs="Lato-Light"/>
      <w:color w:val="000000"/>
      <w:sz w:val="20"/>
      <w:szCs w:val="20"/>
    </w:rPr>
  </w:style>
  <w:style w:type="character" w:customStyle="1" w:styleId="PKFlietextZchn">
    <w:name w:val="PK_Fließtext Zchn"/>
    <w:basedOn w:val="FlietextZchn"/>
    <w:link w:val="PKFlietext"/>
    <w:rsid w:val="00406186"/>
    <w:rPr>
      <w:rFonts w:ascii="Lato" w:hAnsi="Lato" w:cs="Lato-Light"/>
      <w:color w:val="000000"/>
      <w:sz w:val="20"/>
      <w:szCs w:val="20"/>
    </w:rPr>
  </w:style>
  <w:style w:type="character" w:customStyle="1" w:styleId="bFlietextZchn">
    <w:name w:val="b.Fließtext Zchn"/>
    <w:basedOn w:val="PKFlietextZchn"/>
    <w:link w:val="bFlietext"/>
    <w:rsid w:val="00406186"/>
    <w:rPr>
      <w:rFonts w:ascii="Lato" w:hAnsi="Lato" w:cs="Lato-Light"/>
      <w:color w:val="063F49" w:themeColor="text1"/>
      <w:sz w:val="20"/>
      <w:szCs w:val="20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7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(null)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aMadelPRIMAKLIM\Desktop\Vorlagen\PRIMAKLIMA_Vorlage_Briefbogen.dotx" TargetMode="External"/></Relationships>
</file>

<file path=word/theme/theme1.xml><?xml version="1.0" encoding="utf-8"?>
<a:theme xmlns:a="http://schemas.openxmlformats.org/drawingml/2006/main" name="Office">
  <a:themeElements>
    <a:clrScheme name="PRIMAKLIMA">
      <a:dk1>
        <a:srgbClr val="063F49"/>
      </a:dk1>
      <a:lt1>
        <a:srgbClr val="FFFFFF"/>
      </a:lt1>
      <a:dk2>
        <a:srgbClr val="005864"/>
      </a:dk2>
      <a:lt2>
        <a:srgbClr val="FFFFFF"/>
      </a:lt2>
      <a:accent1>
        <a:srgbClr val="95C11F"/>
      </a:accent1>
      <a:accent2>
        <a:srgbClr val="005864"/>
      </a:accent2>
      <a:accent3>
        <a:srgbClr val="EEF0F3"/>
      </a:accent3>
      <a:accent4>
        <a:srgbClr val="F28C0A"/>
      </a:accent4>
      <a:accent5>
        <a:srgbClr val="5CA3B0"/>
      </a:accent5>
      <a:accent6>
        <a:srgbClr val="99BDC2"/>
      </a:accent6>
      <a:hlink>
        <a:srgbClr val="063F49"/>
      </a:hlink>
      <a:folHlink>
        <a:srgbClr val="005864"/>
      </a:folHlink>
    </a:clrScheme>
    <a:fontScheme name="PRIMAKLIMA">
      <a:majorFont>
        <a:latin typeface="Lato Black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868ECC8218424BA3A9FB68008643EB" ma:contentTypeVersion="23" ma:contentTypeDescription="Ein neues Dokument erstellen." ma:contentTypeScope="" ma:versionID="885de69dd4ebb1530d70b7a449d46663">
  <xsd:schema xmlns:xsd="http://www.w3.org/2001/XMLSchema" xmlns:xs="http://www.w3.org/2001/XMLSchema" xmlns:p="http://schemas.microsoft.com/office/2006/metadata/properties" xmlns:ns2="04065287-c7c3-47b5-8294-b76fa430869a" xmlns:ns3="af22632a-40cb-423f-9d69-ab86be3f8d2d" targetNamespace="http://schemas.microsoft.com/office/2006/metadata/properties" ma:root="true" ma:fieldsID="92d3da3857218083ab6ca4d0ca6fcd17" ns2:_="" ns3:_="">
    <xsd:import namespace="04065287-c7c3-47b5-8294-b76fa430869a"/>
    <xsd:import namespace="af22632a-40cb-423f-9d69-ab86be3f8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ink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Autor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65287-c7c3-47b5-8294-b76fa43086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4" nillable="true" ma:displayName="Status Unterschrift" ma:internalName="Status_x0020_Unterschrift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ink" ma:index="22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9c1afe74-f9fb-400a-ae4c-990a9588bf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Autor" ma:index="27" nillable="true" ma:displayName="Autor" ma:format="Dropdown" ma:list="UserInfo" ma:SharePointGroup="0" ma:internalName="Aut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22632a-40cb-423f-9d69-ab86be3f8d2d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c1535bf-3551-4deb-a03b-f94e016da7ca}" ma:internalName="TaxCatchAll" ma:showField="CatchAllData" ma:web="af22632a-40cb-423f-9d69-ab86be3f8d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tor xmlns="04065287-c7c3-47b5-8294-b76fa430869a">
      <UserInfo>
        <DisplayName/>
        <AccountId xsi:nil="true"/>
        <AccountType/>
      </UserInfo>
    </Autor>
    <TaxCatchAll xmlns="af22632a-40cb-423f-9d69-ab86be3f8d2d" xsi:nil="true"/>
    <_Flow_SignoffStatus xmlns="04065287-c7c3-47b5-8294-b76fa430869a" xsi:nil="true"/>
    <Link xmlns="04065287-c7c3-47b5-8294-b76fa430869a">
      <Url xsi:nil="true"/>
      <Description xsi:nil="true"/>
    </Link>
    <lcf76f155ced4ddcb4097134ff3c332f xmlns="04065287-c7c3-47b5-8294-b76fa430869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8A8355-9890-433D-A21D-EFA7666732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065287-c7c3-47b5-8294-b76fa430869a"/>
    <ds:schemaRef ds:uri="af22632a-40cb-423f-9d69-ab86be3f8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74A5D8-AD50-45CB-9EF9-FA549ED07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134777-0E06-462F-BD67-D6E538D4CB60}">
  <ds:schemaRefs>
    <ds:schemaRef ds:uri="http://schemas.microsoft.com/office/2006/metadata/properties"/>
    <ds:schemaRef ds:uri="http://schemas.microsoft.com/office/infopath/2007/PartnerControls"/>
    <ds:schemaRef ds:uri="04065287-c7c3-47b5-8294-b76fa430869a"/>
    <ds:schemaRef ds:uri="af22632a-40cb-423f-9d69-ab86be3f8d2d"/>
  </ds:schemaRefs>
</ds:datastoreItem>
</file>

<file path=customXml/itemProps4.xml><?xml version="1.0" encoding="utf-8"?>
<ds:datastoreItem xmlns:ds="http://schemas.openxmlformats.org/officeDocument/2006/customXml" ds:itemID="{3C44A110-DC79-7949-B92C-06B726659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PRIMAKLIMA_Vorlage_Briefbogen.dotx</Template>
  <TotalTime>0</TotalTime>
  <Pages>1</Pages>
  <Words>277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Franca Madel | PRIMAKLIMA</dc:creator>
  <cp:keywords/>
  <dc:description/>
  <cp:lastModifiedBy>Leonie Bauer | PRIMAKLIMA</cp:lastModifiedBy>
  <cp:revision>2</cp:revision>
  <cp:lastPrinted>2023-08-01T13:54:00Z</cp:lastPrinted>
  <dcterms:created xsi:type="dcterms:W3CDTF">2026-05-11T09:25:00Z</dcterms:created>
  <dcterms:modified xsi:type="dcterms:W3CDTF">2026-05-11T09:25:00Z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0x01010074868ECC8218424BA3A9FB68008643EB</vt:lpwstr>
  </property>
  <property fmtid="{D5CDD505-2E9C-101B-9397-08002B2CF9AE}" pid="3" name="MediaServiceImageTags">
    <vt:lpwstr/>
  </property>
</Properties>
</file>